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2862D" w14:textId="77777777" w:rsidR="00EC663E" w:rsidRDefault="00EC663E">
      <w:pPr>
        <w:spacing w:after="240"/>
        <w:jc w:val="center"/>
        <w:rPr>
          <w:rFonts w:ascii="Helvetica-Narrow" w:hAnsi="Helvetica-Narrow"/>
          <w:b/>
        </w:rPr>
      </w:pPr>
    </w:p>
    <w:p w14:paraId="5D8FA392" w14:textId="77777777" w:rsidR="00EC05E5" w:rsidRDefault="00EC05E5" w:rsidP="00BE076B">
      <w:pPr>
        <w:jc w:val="center"/>
      </w:pPr>
      <w:r>
        <w:t>PSG Photo Release Form</w:t>
      </w:r>
    </w:p>
    <w:p w14:paraId="3DB6C8B4" w14:textId="77777777" w:rsidR="00EC05E5" w:rsidRDefault="00EC05E5" w:rsidP="007D4DC7"/>
    <w:p w14:paraId="3622F9C3" w14:textId="22C4725D" w:rsidR="00081278" w:rsidRPr="009D337C" w:rsidRDefault="00EC05E5" w:rsidP="007D4DC7">
      <w:pPr>
        <w:rPr>
          <w:sz w:val="22"/>
          <w:szCs w:val="22"/>
        </w:rPr>
      </w:pPr>
      <w:r w:rsidRPr="009D337C">
        <w:rPr>
          <w:sz w:val="22"/>
          <w:szCs w:val="22"/>
        </w:rPr>
        <w:t>I hereby grant the Pacific Seabird Gr</w:t>
      </w:r>
      <w:r w:rsidR="00081278" w:rsidRPr="009D337C">
        <w:rPr>
          <w:sz w:val="22"/>
          <w:szCs w:val="22"/>
        </w:rPr>
        <w:t>o</w:t>
      </w:r>
      <w:r w:rsidRPr="009D337C">
        <w:rPr>
          <w:sz w:val="22"/>
          <w:szCs w:val="22"/>
        </w:rPr>
        <w:t xml:space="preserve">up </w:t>
      </w:r>
      <w:r w:rsidR="00081278" w:rsidRPr="009D337C">
        <w:rPr>
          <w:sz w:val="22"/>
          <w:szCs w:val="22"/>
        </w:rPr>
        <w:t xml:space="preserve">(PSG) </w:t>
      </w:r>
      <w:r w:rsidRPr="009D337C">
        <w:rPr>
          <w:sz w:val="22"/>
          <w:szCs w:val="22"/>
        </w:rPr>
        <w:t>the right to reproduce, use, exhibit, display, bro</w:t>
      </w:r>
      <w:r w:rsidR="00081278" w:rsidRPr="009D337C">
        <w:rPr>
          <w:sz w:val="22"/>
          <w:szCs w:val="22"/>
        </w:rPr>
        <w:t xml:space="preserve">adcast, </w:t>
      </w:r>
      <w:r w:rsidR="009D337C" w:rsidRPr="009D337C">
        <w:rPr>
          <w:sz w:val="22"/>
          <w:szCs w:val="22"/>
        </w:rPr>
        <w:t>distribute</w:t>
      </w:r>
      <w:r w:rsidRPr="009D337C">
        <w:rPr>
          <w:sz w:val="22"/>
          <w:szCs w:val="22"/>
        </w:rPr>
        <w:t xml:space="preserve"> and create derivative works of the photographed </w:t>
      </w:r>
      <w:r w:rsidR="00081278" w:rsidRPr="009D337C">
        <w:rPr>
          <w:sz w:val="22"/>
          <w:szCs w:val="22"/>
        </w:rPr>
        <w:t xml:space="preserve">images or video content that I voluntarily provide to PSG for use in connection with the activities of the Pacific Seabird Group for promoting, </w:t>
      </w:r>
      <w:r w:rsidR="009D337C" w:rsidRPr="009D337C">
        <w:rPr>
          <w:sz w:val="22"/>
          <w:szCs w:val="22"/>
        </w:rPr>
        <w:t>publicizing</w:t>
      </w:r>
      <w:r w:rsidR="00081278" w:rsidRPr="009D337C">
        <w:rPr>
          <w:sz w:val="22"/>
          <w:szCs w:val="22"/>
        </w:rPr>
        <w:t xml:space="preserve"> or explaining the PSG or its activities. </w:t>
      </w:r>
    </w:p>
    <w:p w14:paraId="472ACF35" w14:textId="77777777" w:rsidR="00081278" w:rsidRPr="009D337C" w:rsidRDefault="00081278" w:rsidP="007D4DC7">
      <w:pPr>
        <w:rPr>
          <w:sz w:val="22"/>
          <w:szCs w:val="22"/>
        </w:rPr>
      </w:pPr>
    </w:p>
    <w:p w14:paraId="505C0BCE" w14:textId="3F0A1685" w:rsidR="00081278" w:rsidRPr="009D337C" w:rsidRDefault="00081278" w:rsidP="007D4DC7">
      <w:pPr>
        <w:rPr>
          <w:sz w:val="22"/>
          <w:szCs w:val="22"/>
        </w:rPr>
      </w:pPr>
      <w:r w:rsidRPr="009D337C">
        <w:rPr>
          <w:sz w:val="22"/>
          <w:szCs w:val="22"/>
        </w:rPr>
        <w:t xml:space="preserve">This grant includes, without limitation and without reimbursement, the right to publish images or video on the PSG website, social media accounts, promotional materials for the annual meeting, fundraising materials and any other PSG-related publications.  Except for the annual meeting, the PSG will not use the images for commercial purposes without the express consent of the photographer. </w:t>
      </w:r>
    </w:p>
    <w:p w14:paraId="521322D2" w14:textId="77777777" w:rsidR="009D337C" w:rsidRPr="009D337C" w:rsidRDefault="009D337C" w:rsidP="007D4DC7">
      <w:pPr>
        <w:rPr>
          <w:sz w:val="22"/>
          <w:szCs w:val="22"/>
        </w:rPr>
      </w:pPr>
    </w:p>
    <w:p w14:paraId="2F5CEC86" w14:textId="3E394072" w:rsidR="007D4DC7" w:rsidRPr="009D337C" w:rsidRDefault="009D337C" w:rsidP="007D4DC7">
      <w:pPr>
        <w:rPr>
          <w:sz w:val="22"/>
          <w:szCs w:val="22"/>
        </w:rPr>
      </w:pPr>
      <w:r w:rsidRPr="009D337C">
        <w:rPr>
          <w:sz w:val="22"/>
          <w:szCs w:val="22"/>
        </w:rPr>
        <w:t xml:space="preserve">Images or video may appear in any of the various formats and media now available to PSG and that may be available in the future.  </w:t>
      </w:r>
      <w:r w:rsidR="007D4DC7" w:rsidRPr="009D337C">
        <w:rPr>
          <w:sz w:val="22"/>
          <w:szCs w:val="22"/>
        </w:rPr>
        <w:t xml:space="preserve">I understand that the Pacific Seabird Group cannot warrant or guarantee that the placement of my photograph or video image on various mediums, </w:t>
      </w:r>
      <w:r w:rsidR="00EC05E5" w:rsidRPr="009D337C">
        <w:rPr>
          <w:sz w:val="22"/>
          <w:szCs w:val="22"/>
        </w:rPr>
        <w:t xml:space="preserve">as well as </w:t>
      </w:r>
      <w:r w:rsidR="007D4DC7" w:rsidRPr="009D337C">
        <w:rPr>
          <w:sz w:val="22"/>
          <w:szCs w:val="22"/>
        </w:rPr>
        <w:t>any further dissemination of my photograph or video image</w:t>
      </w:r>
      <w:r w:rsidR="00EC05E5" w:rsidRPr="009D337C">
        <w:rPr>
          <w:sz w:val="22"/>
          <w:szCs w:val="22"/>
        </w:rPr>
        <w:t xml:space="preserve"> in the </w:t>
      </w:r>
      <w:r w:rsidR="00341E93" w:rsidRPr="009D337C">
        <w:rPr>
          <w:sz w:val="22"/>
          <w:szCs w:val="22"/>
        </w:rPr>
        <w:t>future</w:t>
      </w:r>
      <w:r w:rsidR="007D4DC7" w:rsidRPr="009D337C">
        <w:rPr>
          <w:sz w:val="22"/>
          <w:szCs w:val="22"/>
        </w:rPr>
        <w:t xml:space="preserve"> will be subject to Pacific Seabird Group supervision or control.</w:t>
      </w:r>
      <w:r w:rsidR="00081278" w:rsidRPr="009D337C">
        <w:rPr>
          <w:sz w:val="22"/>
          <w:szCs w:val="22"/>
        </w:rPr>
        <w:t xml:space="preserve"> </w:t>
      </w:r>
    </w:p>
    <w:p w14:paraId="1AEAAA26" w14:textId="77777777" w:rsidR="007D4DC7" w:rsidRPr="009D337C" w:rsidRDefault="007D4DC7" w:rsidP="007D4DC7">
      <w:pPr>
        <w:rPr>
          <w:sz w:val="22"/>
          <w:szCs w:val="22"/>
        </w:rPr>
      </w:pPr>
      <w:r w:rsidRPr="009D337C">
        <w:rPr>
          <w:sz w:val="22"/>
          <w:szCs w:val="22"/>
        </w:rPr>
        <w:t xml:space="preserve"> </w:t>
      </w:r>
    </w:p>
    <w:p w14:paraId="378E39A4" w14:textId="20074A6E" w:rsidR="007D4DC7" w:rsidRPr="009D337C" w:rsidRDefault="007D4DC7" w:rsidP="007D4DC7">
      <w:pPr>
        <w:rPr>
          <w:sz w:val="22"/>
          <w:szCs w:val="22"/>
        </w:rPr>
      </w:pPr>
      <w:r w:rsidRPr="009D337C">
        <w:rPr>
          <w:sz w:val="22"/>
          <w:szCs w:val="22"/>
        </w:rPr>
        <w:t>Accordingly, I release the Pacific Seabird Group from any and all liability related to further dissemination of my photograph or video image.</w:t>
      </w:r>
    </w:p>
    <w:p w14:paraId="66460724" w14:textId="77777777" w:rsidR="007D4DC7" w:rsidRPr="009D337C" w:rsidRDefault="007D4DC7" w:rsidP="007D4DC7">
      <w:pPr>
        <w:rPr>
          <w:sz w:val="22"/>
          <w:szCs w:val="22"/>
        </w:rPr>
      </w:pPr>
    </w:p>
    <w:p w14:paraId="63A2E776" w14:textId="457BDE41" w:rsidR="00EC05E5" w:rsidRPr="009D337C" w:rsidRDefault="00EC05E5" w:rsidP="007D4DC7">
      <w:pPr>
        <w:rPr>
          <w:sz w:val="22"/>
          <w:szCs w:val="22"/>
        </w:rPr>
      </w:pPr>
      <w:r w:rsidRPr="009D337C">
        <w:rPr>
          <w:sz w:val="22"/>
          <w:szCs w:val="22"/>
        </w:rPr>
        <w:t>The Pacific Seabird Group will always strive to uphold the highest standards while using pho</w:t>
      </w:r>
      <w:r w:rsidR="009D337C" w:rsidRPr="009D337C">
        <w:rPr>
          <w:sz w:val="22"/>
          <w:szCs w:val="22"/>
        </w:rPr>
        <w:t xml:space="preserve">tographs and video imagery voluntarily provided by photographers.  </w:t>
      </w:r>
    </w:p>
    <w:p w14:paraId="0E141B84" w14:textId="77777777" w:rsidR="009D337C" w:rsidRPr="009D337C" w:rsidRDefault="009D337C" w:rsidP="007D4DC7">
      <w:pPr>
        <w:rPr>
          <w:sz w:val="22"/>
          <w:szCs w:val="22"/>
        </w:rPr>
      </w:pPr>
    </w:p>
    <w:p w14:paraId="514C01FF" w14:textId="356A24B0" w:rsidR="009D337C" w:rsidRPr="009D337C" w:rsidRDefault="009D337C" w:rsidP="007D4DC7">
      <w:pPr>
        <w:rPr>
          <w:sz w:val="22"/>
          <w:szCs w:val="22"/>
        </w:rPr>
      </w:pPr>
      <w:r w:rsidRPr="009D337C">
        <w:rPr>
          <w:sz w:val="22"/>
          <w:szCs w:val="22"/>
        </w:rPr>
        <w:t>This release may be cancelled at any time provided it is done in writing.  PSG cannot guarantee the removal of any photographs or images previously released under this agreement</w:t>
      </w:r>
      <w:r w:rsidR="00341E93">
        <w:rPr>
          <w:sz w:val="22"/>
          <w:szCs w:val="22"/>
        </w:rPr>
        <w:t>.</w:t>
      </w:r>
      <w:r w:rsidRPr="009D337C">
        <w:rPr>
          <w:sz w:val="22"/>
          <w:szCs w:val="22"/>
        </w:rPr>
        <w:t xml:space="preserve"> </w:t>
      </w:r>
    </w:p>
    <w:p w14:paraId="278CE39F" w14:textId="77777777" w:rsidR="007D4DC7" w:rsidRPr="009D337C" w:rsidRDefault="007D4DC7" w:rsidP="007D4DC7">
      <w:pPr>
        <w:rPr>
          <w:sz w:val="22"/>
          <w:szCs w:val="22"/>
        </w:rPr>
      </w:pPr>
    </w:p>
    <w:p w14:paraId="630501AF" w14:textId="77777777" w:rsidR="007D4DC7" w:rsidRPr="009D337C" w:rsidRDefault="007D4DC7" w:rsidP="007D4DC7">
      <w:pPr>
        <w:rPr>
          <w:sz w:val="22"/>
          <w:szCs w:val="22"/>
        </w:rPr>
      </w:pPr>
    </w:p>
    <w:p w14:paraId="521E75E2" w14:textId="06ABE112" w:rsidR="007D4DC7" w:rsidRPr="009D337C" w:rsidRDefault="009D337C" w:rsidP="007D4DC7">
      <w:pPr>
        <w:rPr>
          <w:sz w:val="22"/>
          <w:szCs w:val="22"/>
        </w:rPr>
      </w:pPr>
      <w:r w:rsidRPr="009D337C">
        <w:rPr>
          <w:sz w:val="22"/>
          <w:szCs w:val="22"/>
        </w:rPr>
        <w:t xml:space="preserve">Name (printed): </w:t>
      </w:r>
    </w:p>
    <w:p w14:paraId="0AE61947" w14:textId="77777777" w:rsidR="009D337C" w:rsidRPr="009D337C" w:rsidRDefault="009D337C" w:rsidP="007D4DC7">
      <w:pPr>
        <w:rPr>
          <w:sz w:val="22"/>
          <w:szCs w:val="22"/>
        </w:rPr>
      </w:pPr>
    </w:p>
    <w:p w14:paraId="386472F0" w14:textId="37925052" w:rsidR="009D337C" w:rsidRPr="009D337C" w:rsidRDefault="009D337C" w:rsidP="007D4DC7">
      <w:pPr>
        <w:rPr>
          <w:sz w:val="22"/>
          <w:szCs w:val="22"/>
        </w:rPr>
      </w:pPr>
      <w:r w:rsidRPr="009D337C">
        <w:rPr>
          <w:sz w:val="22"/>
          <w:szCs w:val="22"/>
        </w:rPr>
        <w:t xml:space="preserve">Affiliation: </w:t>
      </w:r>
    </w:p>
    <w:p w14:paraId="009A393C" w14:textId="77777777" w:rsidR="009D337C" w:rsidRPr="009D337C" w:rsidRDefault="009D337C" w:rsidP="007D4DC7">
      <w:pPr>
        <w:rPr>
          <w:sz w:val="22"/>
          <w:szCs w:val="22"/>
        </w:rPr>
      </w:pPr>
    </w:p>
    <w:p w14:paraId="03202300" w14:textId="02EB6157" w:rsidR="009D337C" w:rsidRPr="009D337C" w:rsidRDefault="009D337C" w:rsidP="007D4DC7">
      <w:pPr>
        <w:rPr>
          <w:sz w:val="22"/>
          <w:szCs w:val="22"/>
        </w:rPr>
      </w:pPr>
      <w:r w:rsidRPr="009D337C">
        <w:rPr>
          <w:sz w:val="22"/>
          <w:szCs w:val="22"/>
        </w:rPr>
        <w:t xml:space="preserve">Email: </w:t>
      </w:r>
    </w:p>
    <w:p w14:paraId="759D3ABC" w14:textId="77777777" w:rsidR="007D4DC7" w:rsidRPr="009D337C" w:rsidRDefault="007D4DC7" w:rsidP="007D4DC7">
      <w:pPr>
        <w:rPr>
          <w:sz w:val="22"/>
          <w:szCs w:val="22"/>
        </w:rPr>
      </w:pPr>
    </w:p>
    <w:p w14:paraId="2BE3441F" w14:textId="77777777" w:rsidR="007D4DC7" w:rsidRPr="009D337C" w:rsidRDefault="007D4DC7" w:rsidP="007D4DC7">
      <w:pPr>
        <w:rPr>
          <w:sz w:val="22"/>
          <w:szCs w:val="22"/>
        </w:rPr>
      </w:pPr>
      <w:r w:rsidRPr="009D337C">
        <w:rPr>
          <w:sz w:val="22"/>
          <w:szCs w:val="22"/>
        </w:rPr>
        <w:t xml:space="preserve">Signature: </w:t>
      </w:r>
    </w:p>
    <w:p w14:paraId="48B91C9F" w14:textId="77777777" w:rsidR="007D4DC7" w:rsidRPr="009D337C" w:rsidRDefault="007D4DC7" w:rsidP="007D4DC7">
      <w:pPr>
        <w:rPr>
          <w:sz w:val="22"/>
          <w:szCs w:val="22"/>
        </w:rPr>
      </w:pPr>
    </w:p>
    <w:p w14:paraId="008BE4EB" w14:textId="77777777" w:rsidR="007D4DC7" w:rsidRPr="009D337C" w:rsidRDefault="007D4DC7" w:rsidP="007D4DC7">
      <w:pPr>
        <w:rPr>
          <w:sz w:val="22"/>
          <w:szCs w:val="22"/>
        </w:rPr>
      </w:pPr>
      <w:r w:rsidRPr="009D337C">
        <w:rPr>
          <w:sz w:val="22"/>
          <w:szCs w:val="22"/>
        </w:rPr>
        <w:t xml:space="preserve">Date: </w:t>
      </w:r>
    </w:p>
    <w:p w14:paraId="11D9C718" w14:textId="77777777" w:rsidR="007D4DC7" w:rsidRPr="009D337C" w:rsidRDefault="007D4DC7" w:rsidP="007D4DC7">
      <w:pPr>
        <w:rPr>
          <w:sz w:val="22"/>
          <w:szCs w:val="22"/>
        </w:rPr>
      </w:pPr>
    </w:p>
    <w:p w14:paraId="0C499E0C" w14:textId="263409DB" w:rsidR="009D337C" w:rsidRPr="009D337C" w:rsidRDefault="007D4DC7" w:rsidP="007D4DC7">
      <w:pPr>
        <w:rPr>
          <w:sz w:val="22"/>
          <w:szCs w:val="22"/>
        </w:rPr>
      </w:pPr>
      <w:r w:rsidRPr="009D337C">
        <w:rPr>
          <w:sz w:val="22"/>
          <w:szCs w:val="22"/>
        </w:rPr>
        <w:t>Restrictions for photo release.  Please specify</w:t>
      </w:r>
      <w:r w:rsidR="00341E93">
        <w:rPr>
          <w:sz w:val="22"/>
          <w:szCs w:val="22"/>
        </w:rPr>
        <w:t xml:space="preserve"> in the box</w:t>
      </w:r>
      <w:bookmarkStart w:id="0" w:name="_GoBack"/>
      <w:bookmarkEnd w:id="0"/>
      <w:r w:rsidR="009D337C" w:rsidRPr="009D337C">
        <w:rPr>
          <w:sz w:val="22"/>
          <w:szCs w:val="22"/>
        </w:rPr>
        <w:t xml:space="preserve">: </w:t>
      </w:r>
    </w:p>
    <w:p w14:paraId="4582BB1F" w14:textId="77777777" w:rsidR="009D337C" w:rsidRPr="009D337C" w:rsidRDefault="009D337C" w:rsidP="007D4DC7">
      <w:pPr>
        <w:rPr>
          <w:sz w:val="22"/>
          <w:szCs w:val="22"/>
        </w:rPr>
      </w:pPr>
    </w:p>
    <w:p w14:paraId="1EDA25BB" w14:textId="77777777" w:rsidR="007D4DC7" w:rsidRDefault="007D4DC7" w:rsidP="00341E93">
      <w:pPr>
        <w:pBdr>
          <w:top w:val="single" w:sz="4" w:space="1" w:color="auto"/>
          <w:left w:val="single" w:sz="4" w:space="4" w:color="auto"/>
          <w:bottom w:val="single" w:sz="4" w:space="1" w:color="auto"/>
          <w:right w:val="single" w:sz="4" w:space="4" w:color="auto"/>
        </w:pBdr>
      </w:pPr>
    </w:p>
    <w:p w14:paraId="440E5485" w14:textId="77777777" w:rsidR="00341E93" w:rsidRDefault="00341E93" w:rsidP="00341E93">
      <w:pPr>
        <w:pBdr>
          <w:top w:val="single" w:sz="4" w:space="1" w:color="auto"/>
          <w:left w:val="single" w:sz="4" w:space="4" w:color="auto"/>
          <w:bottom w:val="single" w:sz="4" w:space="1" w:color="auto"/>
          <w:right w:val="single" w:sz="4" w:space="4" w:color="auto"/>
        </w:pBdr>
      </w:pPr>
    </w:p>
    <w:p w14:paraId="03B5C349" w14:textId="77777777" w:rsidR="00341E93" w:rsidRDefault="00341E93" w:rsidP="00341E93">
      <w:pPr>
        <w:pBdr>
          <w:top w:val="single" w:sz="4" w:space="1" w:color="auto"/>
          <w:left w:val="single" w:sz="4" w:space="4" w:color="auto"/>
          <w:bottom w:val="single" w:sz="4" w:space="1" w:color="auto"/>
          <w:right w:val="single" w:sz="4" w:space="4" w:color="auto"/>
        </w:pBdr>
      </w:pPr>
    </w:p>
    <w:p w14:paraId="6F116ACF" w14:textId="77777777" w:rsidR="00341E93" w:rsidRDefault="00341E93" w:rsidP="00341E93">
      <w:pPr>
        <w:pBdr>
          <w:top w:val="single" w:sz="4" w:space="1" w:color="auto"/>
          <w:left w:val="single" w:sz="4" w:space="4" w:color="auto"/>
          <w:bottom w:val="single" w:sz="4" w:space="1" w:color="auto"/>
          <w:right w:val="single" w:sz="4" w:space="4" w:color="auto"/>
        </w:pBdr>
      </w:pPr>
    </w:p>
    <w:p w14:paraId="25A23EFF" w14:textId="77777777" w:rsidR="00EC663E" w:rsidRDefault="00EC663E" w:rsidP="007D4DC7">
      <w:pPr>
        <w:rPr>
          <w:rFonts w:ascii="Helvetica-Narrow" w:hAnsi="Helvetica-Narrow"/>
          <w:sz w:val="16"/>
          <w:szCs w:val="16"/>
        </w:rPr>
      </w:pPr>
    </w:p>
    <w:p w14:paraId="45AE697B" w14:textId="77777777" w:rsidR="00BE076B" w:rsidRDefault="00BE076B" w:rsidP="007D4DC7">
      <w:pPr>
        <w:rPr>
          <w:rFonts w:ascii="Helvetica-Narrow" w:hAnsi="Helvetica-Narrow"/>
          <w:sz w:val="16"/>
          <w:szCs w:val="16"/>
        </w:rPr>
      </w:pPr>
    </w:p>
    <w:p w14:paraId="4F115E50" w14:textId="77777777" w:rsidR="00BE076B" w:rsidRDefault="00BE076B" w:rsidP="007D4DC7">
      <w:pPr>
        <w:rPr>
          <w:rFonts w:ascii="Helvetica-Narrow" w:hAnsi="Helvetica-Narrow"/>
          <w:sz w:val="16"/>
          <w:szCs w:val="16"/>
        </w:rPr>
      </w:pPr>
    </w:p>
    <w:p w14:paraId="685BF99A" w14:textId="77777777" w:rsidR="00BE076B" w:rsidRDefault="00BE076B" w:rsidP="007D4DC7">
      <w:pPr>
        <w:rPr>
          <w:rFonts w:ascii="Helvetica-Narrow" w:hAnsi="Helvetica-Narrow"/>
          <w:sz w:val="16"/>
          <w:szCs w:val="16"/>
        </w:rPr>
      </w:pPr>
    </w:p>
    <w:sectPr w:rsidR="00BE076B">
      <w:headerReference w:type="default" r:id="rId8"/>
      <w:headerReference w:type="first" r:id="rId9"/>
      <w:footerReference w:type="first" r:id="rId10"/>
      <w:pgSz w:w="12240" w:h="15840"/>
      <w:pgMar w:top="1440" w:right="1296" w:bottom="1152" w:left="1296"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9186D" w14:textId="77777777" w:rsidR="00BE076B" w:rsidRDefault="00BE076B">
      <w:r>
        <w:separator/>
      </w:r>
    </w:p>
  </w:endnote>
  <w:endnote w:type="continuationSeparator" w:id="0">
    <w:p w14:paraId="2607E6BA" w14:textId="77777777" w:rsidR="00BE076B" w:rsidRDefault="00BE0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1F4B1" w14:textId="67C6BBC4" w:rsidR="00BE076B" w:rsidRPr="00BE076B" w:rsidRDefault="00BE076B">
    <w:pPr>
      <w:pStyle w:val="Footer"/>
      <w:rPr>
        <w:sz w:val="20"/>
        <w:szCs w:val="20"/>
      </w:rPr>
    </w:pPr>
    <w:r>
      <w:rPr>
        <w:sz w:val="20"/>
        <w:szCs w:val="20"/>
      </w:rPr>
      <w:t>Version</w:t>
    </w:r>
    <w:r w:rsidR="00341E93">
      <w:rPr>
        <w:sz w:val="20"/>
        <w:szCs w:val="20"/>
      </w:rPr>
      <w:t xml:space="preserve"> 1.0</w:t>
    </w:r>
    <w:r>
      <w:rPr>
        <w:sz w:val="20"/>
        <w:szCs w:val="20"/>
      </w:rPr>
      <w:tab/>
    </w:r>
    <w:r>
      <w:rPr>
        <w:sz w:val="20"/>
        <w:szCs w:val="20"/>
      </w:rPr>
      <w:tab/>
    </w:r>
    <w:r w:rsidRPr="00BE076B">
      <w:rPr>
        <w:sz w:val="20"/>
        <w:szCs w:val="20"/>
      </w:rPr>
      <w:t>May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77D86" w14:textId="77777777" w:rsidR="00BE076B" w:rsidRDefault="00BE076B">
      <w:r>
        <w:separator/>
      </w:r>
    </w:p>
  </w:footnote>
  <w:footnote w:type="continuationSeparator" w:id="0">
    <w:p w14:paraId="36200713" w14:textId="77777777" w:rsidR="00BE076B" w:rsidRDefault="00BE07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A6C79" w14:textId="77777777" w:rsidR="00BE076B" w:rsidRDefault="00BE076B">
    <w:pPr>
      <w:autoSpaceDE w:val="0"/>
      <w:autoSpaceDN w:val="0"/>
      <w:adjustRightInd w:val="0"/>
    </w:pPr>
    <w:r>
      <w:t>Field Supervisor</w:t>
    </w:r>
  </w:p>
  <w:p w14:paraId="1E1043F0" w14:textId="77777777" w:rsidR="00BE076B" w:rsidRDefault="00BE076B">
    <w:pPr>
      <w:autoSpaceDE w:val="0"/>
      <w:autoSpaceDN w:val="0"/>
      <w:adjustRightInd w:val="0"/>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41E93">
      <w:rPr>
        <w:rStyle w:val="PageNumber"/>
        <w:noProof/>
      </w:rPr>
      <w:t>2</w:t>
    </w:r>
    <w:r>
      <w:rPr>
        <w:rStyle w:val="PageNumber"/>
      </w:rPr>
      <w:fldChar w:fldCharType="end"/>
    </w:r>
  </w:p>
  <w:p w14:paraId="710B09D4" w14:textId="77777777" w:rsidR="00BE076B" w:rsidRDefault="00BE076B">
    <w:pPr>
      <w:autoSpaceDE w:val="0"/>
      <w:autoSpaceDN w:val="0"/>
      <w:adjustRightInd w:val="0"/>
      <w:rPr>
        <w:b/>
        <w:bCs/>
      </w:rPr>
    </w:pPr>
  </w:p>
  <w:p w14:paraId="4F84FA55" w14:textId="77777777" w:rsidR="00BE076B" w:rsidRDefault="00BE076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019E4" w14:textId="04E71523" w:rsidR="00BE076B" w:rsidRDefault="00BE076B">
    <w:pPr>
      <w:pStyle w:val="Header"/>
    </w:pPr>
    <w:r>
      <w:rPr>
        <w:noProof/>
      </w:rPr>
      <w:drawing>
        <wp:inline distT="0" distB="0" distL="0" distR="0" wp14:anchorId="5840FB34" wp14:editId="3919949D">
          <wp:extent cx="3322320" cy="951204"/>
          <wp:effectExtent l="0" t="0" r="0" b="0"/>
          <wp:docPr id="1" name="Picture 1" descr="Macintosh HD:Users:joanna_smith:Dropbox (Personal):Pacific Seabird Group:PSG_Communications:letterhead with tagline:PSGlogoColorLhea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anna_smith:Dropbox (Personal):Pacific Seabird Group:PSG_Communications:letterhead with tagline:PSGlogoColorLhead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2320" cy="951204"/>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50E5F"/>
    <w:multiLevelType w:val="hybridMultilevel"/>
    <w:tmpl w:val="0A12C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B8C1C03"/>
    <w:multiLevelType w:val="hybridMultilevel"/>
    <w:tmpl w:val="A314B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ttachedTemplate r:id="rId1"/>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X97_66" w:val="GoodQuotes"/>
  </w:docVars>
  <w:rsids>
    <w:rsidRoot w:val="004663E9"/>
    <w:rsid w:val="000636D7"/>
    <w:rsid w:val="00081278"/>
    <w:rsid w:val="001D5E0E"/>
    <w:rsid w:val="00341E93"/>
    <w:rsid w:val="003C27FD"/>
    <w:rsid w:val="004663E9"/>
    <w:rsid w:val="00760F8C"/>
    <w:rsid w:val="007D4DC7"/>
    <w:rsid w:val="00990340"/>
    <w:rsid w:val="009D2134"/>
    <w:rsid w:val="009D337C"/>
    <w:rsid w:val="009D3AED"/>
    <w:rsid w:val="00A30ECB"/>
    <w:rsid w:val="00AE3507"/>
    <w:rsid w:val="00BE076B"/>
    <w:rsid w:val="00D021C1"/>
    <w:rsid w:val="00D16625"/>
    <w:rsid w:val="00D40778"/>
    <w:rsid w:val="00EC05E5"/>
    <w:rsid w:val="00EC6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4F491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ParaNum">
    <w:name w:val="ParaNum"/>
    <w:basedOn w:val="DefaultParagraphFont"/>
  </w:style>
  <w:style w:type="paragraph" w:styleId="BalloonText">
    <w:name w:val="Balloon Text"/>
    <w:basedOn w:val="Normal"/>
    <w:link w:val="BalloonTextChar"/>
    <w:uiPriority w:val="99"/>
    <w:semiHidden/>
    <w:unhideWhenUsed/>
    <w:rsid w:val="00760F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F8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ParaNum">
    <w:name w:val="ParaNum"/>
    <w:basedOn w:val="DefaultParagraphFont"/>
  </w:style>
  <w:style w:type="paragraph" w:styleId="BalloonText">
    <w:name w:val="Balloon Text"/>
    <w:basedOn w:val="Normal"/>
    <w:link w:val="BalloonTextChar"/>
    <w:uiPriority w:val="99"/>
    <w:semiHidden/>
    <w:unhideWhenUsed/>
    <w:rsid w:val="00760F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F8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anna_smith:Dropbox%20(Personal):Pacific%20Seabird%20Group:PSG_Admin:Letterhead_2010:PSG_Letterhead_B&amp;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PSG_Letterhead_B&amp;W.dotx</Template>
  <TotalTime>9</TotalTime>
  <Pages>1</Pages>
  <Words>272</Words>
  <Characters>1553</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Dr</vt:lpstr>
    </vt:vector>
  </TitlesOfParts>
  <Company> </Company>
  <LinksUpToDate>false</LinksUpToDate>
  <CharactersWithSpaces>1822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subject/>
  <dc:creator>Joanna Smith</dc:creator>
  <cp:keywords/>
  <dc:description/>
  <cp:lastModifiedBy>Joanna Smith</cp:lastModifiedBy>
  <cp:revision>3</cp:revision>
  <cp:lastPrinted>2006-10-16T23:08:00Z</cp:lastPrinted>
  <dcterms:created xsi:type="dcterms:W3CDTF">2017-05-03T17:54:00Z</dcterms:created>
  <dcterms:modified xsi:type="dcterms:W3CDTF">2017-05-03T18:04:00Z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1401014149</vt:i4>
  </property>
  <property fmtid="{D5CDD505-2E9C-101B-9397-08002B2CF9AE}" pid="3" name="_EmailSubject">
    <vt:lpwstr>letters to McChesney and Keitt/Wolfe</vt:lpwstr>
  </property>
  <property fmtid="{D5CDD505-2E9C-101B-9397-08002B2CF9AE}" pid="4" name="_AuthorEmail">
    <vt:lpwstr>bday@abrinc.com</vt:lpwstr>
  </property>
  <property fmtid="{D5CDD505-2E9C-101B-9397-08002B2CF9AE}" pid="5" name="_AuthorEmailDisplayName">
    <vt:lpwstr>Bob Day</vt:lpwstr>
  </property>
  <property fmtid="{D5CDD505-2E9C-101B-9397-08002B2CF9AE}" pid="6" name="_PreviousAdHocReviewCycleID">
    <vt:i4>2135965698</vt:i4>
  </property>
</Properties>
</file>